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635D" w14:textId="1F95B072" w:rsidR="00FF7BBE" w:rsidRDefault="00FF7BBE" w:rsidP="0043739B">
      <w:pPr>
        <w:tabs>
          <w:tab w:val="left" w:pos="3969"/>
        </w:tabs>
        <w:rPr>
          <w:rFonts w:ascii="Arial" w:hAnsi="Arial" w:cs="Arial"/>
          <w:sz w:val="20"/>
          <w:szCs w:val="20"/>
        </w:rPr>
      </w:pPr>
    </w:p>
    <w:p w14:paraId="3F9AD7A5" w14:textId="03483CEB" w:rsidR="00FF7BBE" w:rsidRPr="00FF7BBE" w:rsidRDefault="00FF7BBE" w:rsidP="00FF7BBE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</w:rPr>
      </w:pPr>
      <w:r w:rsidRPr="00FF7BBE">
        <w:rPr>
          <w:rFonts w:ascii="Cambria" w:hAnsi="Cambria"/>
          <w:b/>
          <w:bCs/>
          <w:noProof/>
          <w:kern w:val="28"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448F5B5D" wp14:editId="70AA9CE6">
            <wp:simplePos x="0" y="0"/>
            <wp:positionH relativeFrom="page">
              <wp:posOffset>5343525</wp:posOffset>
            </wp:positionH>
            <wp:positionV relativeFrom="page">
              <wp:posOffset>407035</wp:posOffset>
            </wp:positionV>
            <wp:extent cx="1590675" cy="619760"/>
            <wp:effectExtent l="0" t="0" r="0" b="0"/>
            <wp:wrapNone/>
            <wp:docPr id="73" name="Bild 73" descr="PL-Logo 2c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Bild 73" descr="PL-Logo 2c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BBE">
        <w:rPr>
          <w:rFonts w:ascii="Cambria" w:hAnsi="Cambria"/>
          <w:b/>
          <w:bCs/>
          <w:noProof/>
          <w:kern w:val="28"/>
          <w:sz w:val="32"/>
          <w:szCs w:val="32"/>
        </w:rPr>
        <w:drawing>
          <wp:anchor distT="0" distB="0" distL="114300" distR="114300" simplePos="0" relativeHeight="251667968" behindDoc="0" locked="0" layoutInCell="1" allowOverlap="1" wp14:anchorId="2864A674" wp14:editId="5F2AC983">
            <wp:simplePos x="0" y="0"/>
            <wp:positionH relativeFrom="page">
              <wp:align>center</wp:align>
            </wp:positionH>
            <wp:positionV relativeFrom="paragraph">
              <wp:posOffset>-635</wp:posOffset>
            </wp:positionV>
            <wp:extent cx="1244918" cy="701040"/>
            <wp:effectExtent l="0" t="0" r="0" b="3810"/>
            <wp:wrapNone/>
            <wp:docPr id="2" name="Grafik 2" descr="C:\Users\susanne.stork\AppData\Local\Temp\Temp86fa1c6f-1d7b-46e7-9ed9-4940748331fb_Logo_PiT.zip\preview_files_01_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Users\susanne.stork\AppData\Local\Temp\Temp86fa1c6f-1d7b-46e7-9ed9-4940748331fb_Logo_PiT.zip\preview_files_01_67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918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BBE">
        <w:rPr>
          <w:rFonts w:ascii="Cambria" w:hAnsi="Cambria"/>
          <w:b/>
          <w:bCs/>
          <w:noProof/>
          <w:kern w:val="28"/>
          <w:sz w:val="32"/>
          <w:szCs w:val="32"/>
        </w:rPr>
        <w:drawing>
          <wp:anchor distT="0" distB="0" distL="114300" distR="114300" simplePos="0" relativeHeight="251665920" behindDoc="0" locked="0" layoutInCell="1" allowOverlap="1" wp14:anchorId="50F47A52" wp14:editId="2C05AC2A">
            <wp:simplePos x="0" y="0"/>
            <wp:positionH relativeFrom="column">
              <wp:posOffset>-224790</wp:posOffset>
            </wp:positionH>
            <wp:positionV relativeFrom="paragraph">
              <wp:posOffset>-2540</wp:posOffset>
            </wp:positionV>
            <wp:extent cx="1924050" cy="634365"/>
            <wp:effectExtent l="0" t="0" r="0" b="0"/>
            <wp:wrapNone/>
            <wp:docPr id="3" name="Grafi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" b="-5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F9E86" w14:textId="77777777" w:rsidR="00FF7BBE" w:rsidRPr="00FF7BBE" w:rsidRDefault="00FF7BBE" w:rsidP="00FF7BBE">
      <w:pPr>
        <w:spacing w:before="240" w:after="60"/>
        <w:outlineLvl w:val="0"/>
        <w:rPr>
          <w:rFonts w:ascii="Cambria" w:hAnsi="Cambria"/>
          <w:b/>
          <w:bCs/>
          <w:kern w:val="28"/>
        </w:rPr>
      </w:pPr>
    </w:p>
    <w:p w14:paraId="33813C65" w14:textId="77777777" w:rsidR="00FF7BBE" w:rsidRPr="00FF7BBE" w:rsidRDefault="00FF7BBE" w:rsidP="00FF7BBE">
      <w:pPr>
        <w:spacing w:before="240" w:after="60"/>
        <w:outlineLvl w:val="0"/>
        <w:rPr>
          <w:rFonts w:ascii="Cambria" w:hAnsi="Cambria"/>
          <w:b/>
          <w:bCs/>
          <w:kern w:val="28"/>
        </w:rPr>
      </w:pPr>
      <w:r w:rsidRPr="00FF7BBE">
        <w:rPr>
          <w:rFonts w:ascii="Arial" w:hAnsi="Arial" w:cs="Arial"/>
          <w:b/>
          <w:bCs/>
          <w:noProof/>
          <w:kern w:val="28"/>
        </w:rPr>
        <w:drawing>
          <wp:anchor distT="0" distB="0" distL="114300" distR="114300" simplePos="0" relativeHeight="251666944" behindDoc="0" locked="0" layoutInCell="1" allowOverlap="1" wp14:anchorId="7EBAF50D" wp14:editId="742AE0F9">
            <wp:simplePos x="0" y="0"/>
            <wp:positionH relativeFrom="margin">
              <wp:align>right</wp:align>
            </wp:positionH>
            <wp:positionV relativeFrom="paragraph">
              <wp:posOffset>125730</wp:posOffset>
            </wp:positionV>
            <wp:extent cx="6532880" cy="81915"/>
            <wp:effectExtent l="0" t="0" r="1270" b="0"/>
            <wp:wrapNone/>
            <wp:docPr id="4" name="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jekt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0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80" cy="8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6ADA1" w14:textId="77777777" w:rsidR="00FF7BBE" w:rsidRPr="00FF7BBE" w:rsidRDefault="00FF7BBE" w:rsidP="00FF7BBE">
      <w:pPr>
        <w:rPr>
          <w:rFonts w:ascii="Arial" w:hAnsi="Arial" w:cs="Arial"/>
          <w:i/>
          <w:sz w:val="20"/>
          <w:szCs w:val="20"/>
        </w:rPr>
      </w:pPr>
      <w:r w:rsidRPr="00FF7BBE">
        <w:rPr>
          <w:rFonts w:ascii="Arial" w:hAnsi="Arial" w:cs="Arial"/>
          <w:i/>
          <w:sz w:val="20"/>
          <w:szCs w:val="20"/>
        </w:rPr>
        <w:t>Senden Sie dieses Formular bitte per Mail an:</w:t>
      </w:r>
    </w:p>
    <w:p w14:paraId="356FE982" w14:textId="77777777" w:rsidR="00FF7BBE" w:rsidRPr="00FF7BBE" w:rsidRDefault="00FF7BBE" w:rsidP="00FF7BBE">
      <w:pPr>
        <w:rPr>
          <w:rFonts w:ascii="Arial Narrow" w:hAnsi="Arial Narrow" w:cs="Arial"/>
        </w:rPr>
      </w:pPr>
    </w:p>
    <w:p w14:paraId="215DE8FC" w14:textId="77777777" w:rsidR="00FF7BBE" w:rsidRPr="00FF7BBE" w:rsidRDefault="00FF7BBE" w:rsidP="00FF7BBE">
      <w:pPr>
        <w:rPr>
          <w:rFonts w:ascii="Arial" w:hAnsi="Arial" w:cs="Arial"/>
          <w:b/>
          <w:sz w:val="22"/>
          <w:szCs w:val="22"/>
        </w:rPr>
      </w:pPr>
      <w:r w:rsidRPr="00FF7BBE">
        <w:rPr>
          <w:rFonts w:ascii="Arial" w:hAnsi="Arial" w:cs="Arial"/>
          <w:b/>
          <w:sz w:val="22"/>
          <w:szCs w:val="22"/>
        </w:rPr>
        <w:t>Beratungszentrum.Pirmasens@pl.rlp.de</w:t>
      </w:r>
    </w:p>
    <w:p w14:paraId="2ABFCD56" w14:textId="77777777" w:rsidR="00FF7BBE" w:rsidRPr="00FF7BBE" w:rsidRDefault="00FF7BBE" w:rsidP="00FF7BBE">
      <w:pPr>
        <w:rPr>
          <w:rFonts w:ascii="Arial Narrow" w:hAnsi="Arial Narrow" w:cs="Arial"/>
        </w:rPr>
      </w:pPr>
    </w:p>
    <w:p w14:paraId="1B352227" w14:textId="77777777" w:rsidR="00FF7BBE" w:rsidRPr="00FF7BBE" w:rsidRDefault="00FF7BBE" w:rsidP="00FF7BBE">
      <w:pPr>
        <w:rPr>
          <w:rFonts w:ascii="Arial Narrow" w:hAnsi="Arial Narrow" w:cs="Arial"/>
        </w:rPr>
      </w:pPr>
    </w:p>
    <w:p w14:paraId="606BF7B3" w14:textId="2220985A" w:rsidR="00FF7BBE" w:rsidRPr="00FF7BBE" w:rsidRDefault="00FF7BBE" w:rsidP="00FF7BBE">
      <w:pPr>
        <w:jc w:val="center"/>
        <w:rPr>
          <w:rFonts w:ascii="Arial" w:hAnsi="Arial" w:cs="Arial"/>
          <w:b/>
          <w:sz w:val="28"/>
          <w:szCs w:val="28"/>
        </w:rPr>
      </w:pPr>
      <w:r w:rsidRPr="00FF7BBE">
        <w:rPr>
          <w:rFonts w:ascii="Arial" w:hAnsi="Arial" w:cs="Arial"/>
          <w:b/>
          <w:sz w:val="28"/>
          <w:szCs w:val="28"/>
        </w:rPr>
        <w:t>Anmeldung zur Fortbildung „Prävention im Team“</w:t>
      </w:r>
    </w:p>
    <w:p w14:paraId="290A7D73" w14:textId="1E2404D7" w:rsidR="00FF7BBE" w:rsidRPr="00FF7BBE" w:rsidRDefault="00FF7BBE" w:rsidP="00FF7BBE">
      <w:pPr>
        <w:spacing w:before="120"/>
        <w:jc w:val="center"/>
        <w:rPr>
          <w:rFonts w:ascii="Arial" w:hAnsi="Arial" w:cs="Arial"/>
        </w:rPr>
      </w:pPr>
      <w:r w:rsidRPr="00FF7BBE">
        <w:rPr>
          <w:rFonts w:ascii="Arial" w:hAnsi="Arial" w:cs="Arial"/>
        </w:rPr>
        <w:t xml:space="preserve">am </w:t>
      </w:r>
      <w:r w:rsidR="00A30640">
        <w:rPr>
          <w:rFonts w:ascii="Arial" w:hAnsi="Arial" w:cs="Arial"/>
          <w:b/>
          <w:bCs/>
          <w:sz w:val="28"/>
          <w:szCs w:val="28"/>
        </w:rPr>
        <w:t>25.11.2026</w:t>
      </w:r>
      <w:r w:rsidRPr="00FF7BBE">
        <w:rPr>
          <w:rFonts w:ascii="Arial" w:hAnsi="Arial" w:cs="Arial"/>
          <w:b/>
          <w:sz w:val="28"/>
          <w:szCs w:val="28"/>
        </w:rPr>
        <w:t xml:space="preserve"> online</w:t>
      </w:r>
      <w:r w:rsidRPr="00FF7BBE">
        <w:rPr>
          <w:rFonts w:ascii="Arial" w:hAnsi="Arial" w:cs="Arial"/>
        </w:rPr>
        <w:t xml:space="preserve"> und am </w:t>
      </w:r>
      <w:r w:rsidR="00A30640">
        <w:rPr>
          <w:rFonts w:ascii="Arial" w:hAnsi="Arial" w:cs="Arial"/>
          <w:b/>
          <w:bCs/>
          <w:sz w:val="28"/>
          <w:szCs w:val="28"/>
        </w:rPr>
        <w:t>26</w:t>
      </w:r>
      <w:r w:rsidRPr="00FF7BBE">
        <w:rPr>
          <w:rFonts w:ascii="Arial" w:hAnsi="Arial" w:cs="Arial"/>
          <w:b/>
          <w:sz w:val="28"/>
          <w:szCs w:val="28"/>
        </w:rPr>
        <w:t>.11.202</w:t>
      </w:r>
      <w:r w:rsidR="00A30640">
        <w:rPr>
          <w:rFonts w:ascii="Arial" w:hAnsi="Arial" w:cs="Arial"/>
          <w:b/>
          <w:sz w:val="28"/>
          <w:szCs w:val="28"/>
        </w:rPr>
        <w:t>6</w:t>
      </w:r>
      <w:r w:rsidRPr="00FF7BBE">
        <w:rPr>
          <w:rFonts w:ascii="Arial" w:hAnsi="Arial" w:cs="Arial"/>
          <w:b/>
          <w:sz w:val="28"/>
          <w:szCs w:val="28"/>
        </w:rPr>
        <w:t xml:space="preserve"> in </w:t>
      </w:r>
      <w:r w:rsidR="00A30640">
        <w:rPr>
          <w:rFonts w:ascii="Arial" w:hAnsi="Arial" w:cs="Arial"/>
          <w:b/>
          <w:sz w:val="28"/>
          <w:szCs w:val="28"/>
        </w:rPr>
        <w:t>Speyer</w:t>
      </w:r>
      <w:r w:rsidRPr="00FF7BBE">
        <w:rPr>
          <w:rFonts w:ascii="Arial" w:hAnsi="Arial" w:cs="Arial"/>
          <w:b/>
          <w:sz w:val="28"/>
          <w:szCs w:val="28"/>
        </w:rPr>
        <w:t xml:space="preserve"> </w:t>
      </w:r>
    </w:p>
    <w:p w14:paraId="127B5C14" w14:textId="77777777" w:rsidR="00FF7BBE" w:rsidRPr="00FF7BBE" w:rsidRDefault="00FF7BBE" w:rsidP="00FF7BBE">
      <w:pPr>
        <w:rPr>
          <w:rFonts w:ascii="Arial Narrow" w:hAnsi="Arial Narrow" w:cs="Arial"/>
        </w:rPr>
      </w:pPr>
    </w:p>
    <w:p w14:paraId="218820B1" w14:textId="77777777" w:rsidR="00FF7BBE" w:rsidRPr="00FF7BBE" w:rsidRDefault="00FF7BBE" w:rsidP="00FF7BBE">
      <w:pPr>
        <w:rPr>
          <w:rFonts w:ascii="Arial Narrow" w:hAnsi="Arial Narrow" w:cs="Arial"/>
        </w:rPr>
      </w:pPr>
    </w:p>
    <w:p w14:paraId="7E5AED54" w14:textId="77777777" w:rsidR="00FF7BBE" w:rsidRPr="00FF7BBE" w:rsidRDefault="00FF7BBE" w:rsidP="00FF7BBE">
      <w:pPr>
        <w:rPr>
          <w:rFonts w:ascii="Arial Narrow" w:hAnsi="Arial Narrow" w:cs="Arial"/>
        </w:rPr>
      </w:pPr>
    </w:p>
    <w:p w14:paraId="014FB737" w14:textId="77777777" w:rsidR="00FF7BBE" w:rsidRPr="00FF7BBE" w:rsidRDefault="00FF7BBE" w:rsidP="00FF7BBE">
      <w:pPr>
        <w:rPr>
          <w:rFonts w:ascii="Arial Narrow" w:hAnsi="Arial Narrow" w:cs="Arial"/>
        </w:rPr>
      </w:pPr>
      <w:r w:rsidRPr="00FF7BBE">
        <w:rPr>
          <w:rFonts w:ascii="Arial Narrow" w:hAnsi="Arial Narrow" w:cs="Arial"/>
          <w:b/>
        </w:rPr>
        <w:t>Name</w:t>
      </w:r>
      <w:r w:rsidRPr="00FF7BBE">
        <w:rPr>
          <w:rFonts w:ascii="Arial Narrow" w:hAnsi="Arial Narrow" w:cs="Arial"/>
          <w:b/>
        </w:rPr>
        <w:tab/>
      </w:r>
      <w:r w:rsidRPr="00FF7BBE">
        <w:rPr>
          <w:rFonts w:ascii="Arial Narrow" w:hAnsi="Arial Narrow" w:cs="Arial"/>
        </w:rPr>
        <w:tab/>
      </w:r>
      <w:sdt>
        <w:sdtPr>
          <w:rPr>
            <w:rFonts w:ascii="Arial Narrow" w:hAnsi="Arial Narrow" w:cs="Arial"/>
          </w:rPr>
          <w:id w:val="1638299637"/>
          <w:placeholder>
            <w:docPart w:val="1554AA9BF86E429BA4BEE7692456ADD8"/>
          </w:placeholder>
          <w:text/>
        </w:sdtPr>
        <w:sdtEndPr/>
        <w:sdtContent>
          <w:r w:rsidRPr="00FF7BBE">
            <w:rPr>
              <w:rFonts w:ascii="Arial Narrow" w:hAnsi="Arial Narrow" w:cs="Arial"/>
            </w:rPr>
            <w:t xml:space="preserve">__ </w:t>
          </w:r>
        </w:sdtContent>
      </w:sdt>
    </w:p>
    <w:p w14:paraId="6A346AA8" w14:textId="77777777" w:rsidR="00FF7BBE" w:rsidRPr="00FF7BBE" w:rsidRDefault="00FF7BBE" w:rsidP="00FF7BBE">
      <w:pPr>
        <w:rPr>
          <w:rFonts w:ascii="Arial Narrow" w:hAnsi="Arial Narrow" w:cs="Arial"/>
          <w:b/>
          <w:bCs/>
        </w:rPr>
      </w:pPr>
    </w:p>
    <w:p w14:paraId="77EC9947" w14:textId="77777777" w:rsidR="00FF7BBE" w:rsidRPr="00FF7BBE" w:rsidRDefault="00FF7BBE" w:rsidP="00FF7BBE">
      <w:pPr>
        <w:rPr>
          <w:rFonts w:ascii="Arial Narrow" w:hAnsi="Arial Narrow" w:cs="Arial"/>
        </w:rPr>
      </w:pPr>
      <w:r w:rsidRPr="00FF7BBE">
        <w:rPr>
          <w:rFonts w:ascii="Arial Narrow" w:hAnsi="Arial Narrow" w:cs="Arial"/>
          <w:b/>
          <w:bCs/>
        </w:rPr>
        <w:t>Vorname</w:t>
      </w:r>
      <w:r w:rsidRPr="00FF7BBE">
        <w:rPr>
          <w:rFonts w:ascii="Arial Narrow" w:hAnsi="Arial Narrow" w:cs="Arial"/>
        </w:rPr>
        <w:tab/>
      </w:r>
      <w:bookmarkStart w:id="0" w:name="_Hlk174695975"/>
      <w:sdt>
        <w:sdtPr>
          <w:rPr>
            <w:rFonts w:ascii="Arial Narrow" w:hAnsi="Arial Narrow" w:cs="Arial"/>
          </w:rPr>
          <w:id w:val="-1071810873"/>
          <w:placeholder>
            <w:docPart w:val="44A1C90C5383422BAC772A46455A94DD"/>
          </w:placeholder>
          <w:text/>
        </w:sdtPr>
        <w:sdtEndPr/>
        <w:sdtContent>
          <w:r w:rsidRPr="00FF7BBE">
            <w:rPr>
              <w:rFonts w:ascii="Arial Narrow" w:hAnsi="Arial Narrow" w:cs="Arial"/>
            </w:rPr>
            <w:t xml:space="preserve">__ </w:t>
          </w:r>
        </w:sdtContent>
      </w:sdt>
      <w:bookmarkEnd w:id="0"/>
    </w:p>
    <w:p w14:paraId="4AC133D3" w14:textId="77777777" w:rsidR="00FF7BBE" w:rsidRPr="00FF7BBE" w:rsidRDefault="00FF7BBE" w:rsidP="00FF7BBE">
      <w:pPr>
        <w:rPr>
          <w:rFonts w:ascii="Arial Narrow" w:hAnsi="Arial Narrow" w:cs="Arial"/>
          <w:sz w:val="16"/>
          <w:szCs w:val="16"/>
        </w:rPr>
      </w:pPr>
    </w:p>
    <w:p w14:paraId="70EE0961" w14:textId="77777777" w:rsidR="00FF7BBE" w:rsidRPr="00FF7BBE" w:rsidRDefault="00FF7BBE" w:rsidP="00FF7BBE">
      <w:pPr>
        <w:rPr>
          <w:rFonts w:ascii="Arial Narrow" w:hAnsi="Arial Narrow" w:cs="Arial"/>
          <w:sz w:val="18"/>
          <w:szCs w:val="18"/>
        </w:rPr>
      </w:pPr>
      <w:r w:rsidRPr="00FF7BBE">
        <w:rPr>
          <w:rFonts w:ascii="Arial Narrow" w:hAnsi="Arial Narrow" w:cs="Arial"/>
          <w:sz w:val="18"/>
          <w:szCs w:val="18"/>
        </w:rPr>
        <w:t>Teilnehmerin/Teilnehmer</w:t>
      </w:r>
    </w:p>
    <w:p w14:paraId="76EAC55F" w14:textId="77777777" w:rsidR="00FF7BBE" w:rsidRPr="00FF7BBE" w:rsidRDefault="00FF7BBE" w:rsidP="00FF7BBE">
      <w:pPr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3"/>
        <w:gridCol w:w="4253"/>
      </w:tblGrid>
      <w:tr w:rsidR="00FF7BBE" w:rsidRPr="00FF7BBE" w14:paraId="208F8E9A" w14:textId="77777777" w:rsidTr="009B5FD0">
        <w:trPr>
          <w:trHeight w:val="397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7A2C686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A6C3A5" w14:textId="77777777" w:rsidR="00FF7BBE" w:rsidRPr="00FF7BBE" w:rsidRDefault="00FF7BBE" w:rsidP="00FF7BBE">
            <w:pPr>
              <w:rPr>
                <w:rFonts w:ascii="Arial Narrow" w:hAnsi="Arial Narrow" w:cs="Arial"/>
                <w:sz w:val="18"/>
                <w:szCs w:val="18"/>
              </w:rPr>
            </w:pPr>
            <w:r w:rsidRPr="00FF7BBE">
              <w:rPr>
                <w:rFonts w:ascii="Arial Narrow" w:hAnsi="Arial Narrow" w:cs="Arial"/>
                <w:b/>
                <w:sz w:val="22"/>
                <w:szCs w:val="22"/>
              </w:rPr>
              <w:t xml:space="preserve">Schulanschrift </w:t>
            </w:r>
            <w:r w:rsidRPr="00FF7BBE">
              <w:rPr>
                <w:rFonts w:ascii="Arial Narrow" w:hAnsi="Arial Narrow" w:cs="Arial"/>
                <w:sz w:val="18"/>
                <w:szCs w:val="18"/>
              </w:rPr>
              <w:t>(Angaben bitte in Blockschrift)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AAC56EC" w14:textId="77777777" w:rsidR="00FF7BBE" w:rsidRPr="00FF7BBE" w:rsidRDefault="00FF7BBE" w:rsidP="00FF7BBE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F7BBE">
              <w:rPr>
                <w:rFonts w:ascii="Arial Narrow" w:hAnsi="Arial Narrow" w:cs="Arial"/>
                <w:b/>
                <w:sz w:val="22"/>
                <w:szCs w:val="22"/>
              </w:rPr>
              <w:t>Privatanschrift</w:t>
            </w:r>
          </w:p>
        </w:tc>
      </w:tr>
      <w:tr w:rsidR="00FF7BBE" w:rsidRPr="00FF7BBE" w14:paraId="577A6DF4" w14:textId="77777777" w:rsidTr="009B5FD0">
        <w:trPr>
          <w:trHeight w:val="454"/>
        </w:trPr>
        <w:tc>
          <w:tcPr>
            <w:tcW w:w="1701" w:type="dxa"/>
            <w:shd w:val="clear" w:color="auto" w:fill="auto"/>
          </w:tcPr>
          <w:p w14:paraId="3E5E6EE1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  <w:r w:rsidRPr="00FF7BBE">
              <w:rPr>
                <w:rFonts w:ascii="Arial Narrow" w:hAnsi="Arial Narrow" w:cs="Arial"/>
              </w:rPr>
              <w:t>Schulart</w:t>
            </w:r>
          </w:p>
        </w:tc>
        <w:sdt>
          <w:sdtPr>
            <w:rPr>
              <w:rFonts w:ascii="Arial Narrow" w:hAnsi="Arial Narrow" w:cs="Arial"/>
            </w:rPr>
            <w:id w:val="296429650"/>
            <w:placeholder>
              <w:docPart w:val="6DAE5025023F4574A68C7809493EF1BD"/>
            </w:placeholder>
            <w:showingPlcHdr/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47D08BC6" w14:textId="77777777" w:rsidR="00FF7BBE" w:rsidRPr="00FF7BBE" w:rsidRDefault="00FF7BBE" w:rsidP="00FF7BBE">
                <w:pPr>
                  <w:rPr>
                    <w:rFonts w:ascii="Arial Narrow" w:hAnsi="Arial Narrow" w:cs="Arial"/>
                  </w:rPr>
                </w:pPr>
                <w:r w:rsidRPr="00FF7BBE">
                  <w:rPr>
                    <w:rFonts w:ascii="Arial" w:hAnsi="Arial" w:cs="Arial"/>
                  </w:rPr>
                  <w:t>__</w:t>
                </w:r>
              </w:p>
            </w:tc>
          </w:sdtContent>
        </w:sdt>
        <w:tc>
          <w:tcPr>
            <w:tcW w:w="4253" w:type="dxa"/>
            <w:shd w:val="clear" w:color="auto" w:fill="auto"/>
          </w:tcPr>
          <w:p w14:paraId="268F0332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</w:p>
        </w:tc>
      </w:tr>
      <w:tr w:rsidR="00FF7BBE" w:rsidRPr="00FF7BBE" w14:paraId="69C68E59" w14:textId="77777777" w:rsidTr="009B5FD0">
        <w:trPr>
          <w:trHeight w:val="454"/>
        </w:trPr>
        <w:tc>
          <w:tcPr>
            <w:tcW w:w="1701" w:type="dxa"/>
            <w:shd w:val="clear" w:color="auto" w:fill="auto"/>
          </w:tcPr>
          <w:p w14:paraId="0ED90CD9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  <w:r w:rsidRPr="00FF7BBE">
              <w:rPr>
                <w:rFonts w:ascii="Arial Narrow" w:hAnsi="Arial Narrow" w:cs="Arial"/>
              </w:rPr>
              <w:t>Schulname</w:t>
            </w:r>
          </w:p>
        </w:tc>
        <w:bookmarkStart w:id="1" w:name="_Hlk175045799" w:displacedByCustomXml="next"/>
        <w:sdt>
          <w:sdtPr>
            <w:rPr>
              <w:rFonts w:ascii="Arial Narrow" w:hAnsi="Arial Narrow" w:cs="Arial"/>
            </w:rPr>
            <w:id w:val="627597954"/>
            <w:placeholder>
              <w:docPart w:val="DBE59593B851484BBA272948FDBF1741"/>
            </w:placeholder>
            <w:showingPlcHdr/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37CEA731" w14:textId="77777777" w:rsidR="00FF7BBE" w:rsidRPr="00FF7BBE" w:rsidRDefault="00FF7BBE" w:rsidP="00FF7BBE">
                <w:pPr>
                  <w:rPr>
                    <w:rFonts w:ascii="Arial Narrow" w:hAnsi="Arial Narrow" w:cs="Arial"/>
                  </w:rPr>
                </w:pPr>
                <w:r w:rsidRPr="00FF7BBE">
                  <w:rPr>
                    <w:rFonts w:ascii="Arial" w:hAnsi="Arial" w:cs="Arial"/>
                  </w:rPr>
                  <w:t>__</w:t>
                </w:r>
              </w:p>
            </w:tc>
          </w:sdtContent>
        </w:sdt>
        <w:bookmarkEnd w:id="1" w:displacedByCustomXml="prev"/>
        <w:tc>
          <w:tcPr>
            <w:tcW w:w="4253" w:type="dxa"/>
            <w:shd w:val="clear" w:color="auto" w:fill="auto"/>
          </w:tcPr>
          <w:p w14:paraId="0DF0CBC9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</w:p>
        </w:tc>
      </w:tr>
      <w:tr w:rsidR="00FF7BBE" w:rsidRPr="00FF7BBE" w14:paraId="20F7E66D" w14:textId="77777777" w:rsidTr="009B5FD0">
        <w:trPr>
          <w:trHeight w:val="454"/>
        </w:trPr>
        <w:tc>
          <w:tcPr>
            <w:tcW w:w="1701" w:type="dxa"/>
            <w:shd w:val="clear" w:color="auto" w:fill="auto"/>
          </w:tcPr>
          <w:p w14:paraId="014FCC3F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  <w:r w:rsidRPr="00FF7BBE">
              <w:rPr>
                <w:rFonts w:ascii="Arial Narrow" w:hAnsi="Arial Narrow" w:cs="Arial"/>
              </w:rPr>
              <w:t>PLZ, Ort</w:t>
            </w:r>
          </w:p>
        </w:tc>
        <w:sdt>
          <w:sdtPr>
            <w:rPr>
              <w:rFonts w:ascii="Arial Narrow" w:hAnsi="Arial Narrow" w:cs="Arial"/>
            </w:rPr>
            <w:id w:val="-2073037371"/>
            <w:placeholder>
              <w:docPart w:val="D886EC9BA8DC49AB8188F259DB5EFE19"/>
            </w:placeholder>
            <w:showingPlcHdr/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6D5B2D2E" w14:textId="77777777" w:rsidR="00FF7BBE" w:rsidRPr="00FF7BBE" w:rsidRDefault="00FF7BBE" w:rsidP="00FF7BBE">
                <w:pPr>
                  <w:rPr>
                    <w:rFonts w:ascii="Arial Narrow" w:hAnsi="Arial Narrow" w:cs="Arial"/>
                  </w:rPr>
                </w:pPr>
                <w:r w:rsidRPr="00FF7BBE">
                  <w:rPr>
                    <w:rFonts w:ascii="Arial" w:hAnsi="Arial" w:cs="Arial"/>
                  </w:rPr>
                  <w:t>__</w:t>
                </w:r>
              </w:p>
            </w:tc>
          </w:sdtContent>
        </w:sdt>
        <w:sdt>
          <w:sdtPr>
            <w:rPr>
              <w:rFonts w:ascii="Arial Narrow" w:hAnsi="Arial Narrow" w:cs="Arial"/>
            </w:rPr>
            <w:id w:val="-1311473458"/>
            <w:placeholder>
              <w:docPart w:val="C1A84F43C7FD438F9B335270D93B053A"/>
            </w:placeholder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5DE12290" w14:textId="68B507C2" w:rsidR="00FF7BBE" w:rsidRPr="00FF7BBE" w:rsidRDefault="00283C48" w:rsidP="00FF7BBE">
                <w:pPr>
                  <w:rPr>
                    <w:rFonts w:ascii="Arial Narrow" w:hAnsi="Arial Narrow" w:cs="Arial"/>
                  </w:rPr>
                </w:pPr>
                <w:r>
                  <w:rPr>
                    <w:rFonts w:ascii="Arial Narrow" w:hAnsi="Arial Narrow" w:cs="Arial"/>
                  </w:rPr>
                  <w:t>___</w:t>
                </w:r>
              </w:p>
            </w:tc>
          </w:sdtContent>
        </w:sdt>
      </w:tr>
      <w:tr w:rsidR="00FF7BBE" w:rsidRPr="00FF7BBE" w14:paraId="725A489C" w14:textId="77777777" w:rsidTr="009B5FD0">
        <w:trPr>
          <w:trHeight w:val="454"/>
        </w:trPr>
        <w:tc>
          <w:tcPr>
            <w:tcW w:w="1701" w:type="dxa"/>
            <w:shd w:val="clear" w:color="auto" w:fill="auto"/>
          </w:tcPr>
          <w:p w14:paraId="614F9D97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  <w:r w:rsidRPr="00FF7BBE">
              <w:rPr>
                <w:rFonts w:ascii="Arial Narrow" w:hAnsi="Arial Narrow" w:cs="Arial"/>
              </w:rPr>
              <w:t>Straße</w:t>
            </w:r>
          </w:p>
        </w:tc>
        <w:sdt>
          <w:sdtPr>
            <w:rPr>
              <w:rFonts w:ascii="Arial Narrow" w:hAnsi="Arial Narrow" w:cs="Arial"/>
            </w:rPr>
            <w:id w:val="968787202"/>
            <w:placeholder>
              <w:docPart w:val="35B2C72B8B6342958E8A7141EE0470D6"/>
            </w:placeholder>
            <w:showingPlcHdr/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465D9A53" w14:textId="77777777" w:rsidR="00FF7BBE" w:rsidRPr="00FF7BBE" w:rsidRDefault="00FF7BBE" w:rsidP="00FF7BBE">
                <w:pPr>
                  <w:rPr>
                    <w:rFonts w:ascii="Arial Narrow" w:hAnsi="Arial Narrow" w:cs="Arial"/>
                  </w:rPr>
                </w:pPr>
                <w:r w:rsidRPr="00FF7BBE">
                  <w:rPr>
                    <w:rFonts w:ascii="Arial" w:hAnsi="Arial" w:cs="Arial"/>
                  </w:rPr>
                  <w:t>__</w:t>
                </w:r>
              </w:p>
            </w:tc>
          </w:sdtContent>
        </w:sdt>
        <w:tc>
          <w:tcPr>
            <w:tcW w:w="4253" w:type="dxa"/>
            <w:shd w:val="clear" w:color="auto" w:fill="auto"/>
          </w:tcPr>
          <w:p w14:paraId="0FF62E48" w14:textId="0D8302D8" w:rsidR="00FF7BBE" w:rsidRPr="00FF7BBE" w:rsidRDefault="00A30640" w:rsidP="00FF7BBE">
            <w:pPr>
              <w:rPr>
                <w:rFonts w:ascii="Arial" w:hAnsi="Arial" w:cs="Arial"/>
              </w:rPr>
            </w:pPr>
            <w:sdt>
              <w:sdtPr>
                <w:rPr>
                  <w:rFonts w:ascii="Arial Narrow" w:hAnsi="Arial Narrow" w:cs="Arial"/>
                </w:rPr>
                <w:id w:val="1110713993"/>
                <w:placeholder>
                  <w:docPart w:val="3C088930506149B682FDB329352D77C9"/>
                </w:placeholder>
                <w:text/>
              </w:sdtPr>
              <w:sdtEndPr/>
              <w:sdtContent>
                <w:r w:rsidR="00283C48">
                  <w:rPr>
                    <w:rFonts w:ascii="Arial Narrow" w:hAnsi="Arial Narrow" w:cs="Arial"/>
                  </w:rPr>
                  <w:t>___</w:t>
                </w:r>
              </w:sdtContent>
            </w:sdt>
            <w:r w:rsidR="00283C48" w:rsidRPr="00283C48">
              <w:rPr>
                <w:rFonts w:ascii="Arial" w:hAnsi="Arial" w:cs="Arial"/>
              </w:rPr>
              <w:t xml:space="preserve"> </w:t>
            </w:r>
          </w:p>
        </w:tc>
      </w:tr>
      <w:tr w:rsidR="00FF7BBE" w:rsidRPr="00FF7BBE" w14:paraId="5877070E" w14:textId="77777777" w:rsidTr="009B5FD0">
        <w:trPr>
          <w:trHeight w:val="454"/>
        </w:trPr>
        <w:tc>
          <w:tcPr>
            <w:tcW w:w="1701" w:type="dxa"/>
            <w:shd w:val="clear" w:color="auto" w:fill="auto"/>
          </w:tcPr>
          <w:p w14:paraId="0CA07B51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  <w:r w:rsidRPr="00FF7BBE">
              <w:rPr>
                <w:rFonts w:ascii="Arial Narrow" w:hAnsi="Arial Narrow" w:cs="Arial"/>
              </w:rPr>
              <w:t>Telefon</w:t>
            </w:r>
          </w:p>
        </w:tc>
        <w:sdt>
          <w:sdtPr>
            <w:rPr>
              <w:rFonts w:ascii="Arial Narrow" w:hAnsi="Arial Narrow" w:cs="Arial"/>
            </w:rPr>
            <w:id w:val="-1623445912"/>
            <w:placeholder>
              <w:docPart w:val="82B7754BC0364EB9BCA5D90D512DD47C"/>
            </w:placeholder>
            <w:showingPlcHdr/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03A7829C" w14:textId="77777777" w:rsidR="00FF7BBE" w:rsidRPr="00FF7BBE" w:rsidRDefault="00FF7BBE" w:rsidP="00FF7BBE">
                <w:pPr>
                  <w:rPr>
                    <w:rFonts w:ascii="Arial Narrow" w:hAnsi="Arial Narrow" w:cs="Arial"/>
                  </w:rPr>
                </w:pPr>
                <w:r w:rsidRPr="00FF7BBE">
                  <w:rPr>
                    <w:rFonts w:ascii="Arial" w:hAnsi="Arial" w:cs="Arial"/>
                  </w:rPr>
                  <w:t>__</w:t>
                </w:r>
              </w:p>
            </w:tc>
          </w:sdtContent>
        </w:sdt>
        <w:sdt>
          <w:sdtPr>
            <w:rPr>
              <w:rFonts w:ascii="Arial Narrow" w:hAnsi="Arial Narrow" w:cs="Arial"/>
            </w:rPr>
            <w:id w:val="805051182"/>
            <w:placeholder>
              <w:docPart w:val="A01689799E03489FA99E93B38729FDA9"/>
            </w:placeholder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4C4A4648" w14:textId="24A60815" w:rsidR="00FF7BBE" w:rsidRPr="00FF7BBE" w:rsidRDefault="00283C48" w:rsidP="00FF7BBE">
                <w:pPr>
                  <w:rPr>
                    <w:rFonts w:ascii="Arial" w:hAnsi="Arial" w:cs="Arial"/>
                  </w:rPr>
                </w:pPr>
                <w:r>
                  <w:rPr>
                    <w:rFonts w:ascii="Arial Narrow" w:hAnsi="Arial Narrow" w:cs="Arial"/>
                  </w:rPr>
                  <w:t>___</w:t>
                </w:r>
              </w:p>
            </w:tc>
          </w:sdtContent>
        </w:sdt>
      </w:tr>
      <w:tr w:rsidR="00FF7BBE" w:rsidRPr="00FF7BBE" w14:paraId="216CC503" w14:textId="77777777" w:rsidTr="009B5FD0">
        <w:trPr>
          <w:trHeight w:val="454"/>
        </w:trPr>
        <w:tc>
          <w:tcPr>
            <w:tcW w:w="1701" w:type="dxa"/>
            <w:shd w:val="clear" w:color="auto" w:fill="auto"/>
          </w:tcPr>
          <w:p w14:paraId="69568830" w14:textId="77777777" w:rsidR="00FF7BBE" w:rsidRPr="00FF7BBE" w:rsidRDefault="00FF7BBE" w:rsidP="00FF7BBE">
            <w:pPr>
              <w:rPr>
                <w:rFonts w:ascii="Arial Narrow" w:hAnsi="Arial Narrow" w:cs="Arial"/>
              </w:rPr>
            </w:pPr>
            <w:r w:rsidRPr="00FF7BBE">
              <w:rPr>
                <w:rFonts w:ascii="Arial Narrow" w:hAnsi="Arial Narrow" w:cs="Arial"/>
              </w:rPr>
              <w:t>E-Mail</w:t>
            </w:r>
          </w:p>
        </w:tc>
        <w:sdt>
          <w:sdtPr>
            <w:rPr>
              <w:rFonts w:ascii="Arial Narrow" w:hAnsi="Arial Narrow" w:cs="Arial"/>
            </w:rPr>
            <w:id w:val="666752153"/>
            <w:placeholder>
              <w:docPart w:val="B35EA50DBD334D53BC7AE366B99FEF9B"/>
            </w:placeholder>
            <w:showingPlcHdr/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37B38D0D" w14:textId="77777777" w:rsidR="00FF7BBE" w:rsidRPr="00FF7BBE" w:rsidRDefault="00FF7BBE" w:rsidP="00FF7BBE">
                <w:pPr>
                  <w:rPr>
                    <w:rFonts w:ascii="Arial Narrow" w:hAnsi="Arial Narrow" w:cs="Arial"/>
                  </w:rPr>
                </w:pPr>
                <w:r w:rsidRPr="00FF7BBE">
                  <w:rPr>
                    <w:rFonts w:ascii="Arial" w:hAnsi="Arial" w:cs="Arial"/>
                  </w:rPr>
                  <w:t>__</w:t>
                </w:r>
              </w:p>
            </w:tc>
          </w:sdtContent>
        </w:sdt>
        <w:sdt>
          <w:sdtPr>
            <w:rPr>
              <w:rFonts w:ascii="Arial Narrow" w:hAnsi="Arial Narrow" w:cs="Arial"/>
            </w:rPr>
            <w:id w:val="1096281832"/>
            <w:placeholder>
              <w:docPart w:val="0F2D50AC4394486EB9A3EE4324DB7C19"/>
            </w:placeholder>
            <w:text/>
          </w:sdtPr>
          <w:sdtEndPr/>
          <w:sdtContent>
            <w:tc>
              <w:tcPr>
                <w:tcW w:w="4253" w:type="dxa"/>
                <w:shd w:val="clear" w:color="auto" w:fill="auto"/>
              </w:tcPr>
              <w:p w14:paraId="7E370FF9" w14:textId="06249817" w:rsidR="00FF7BBE" w:rsidRPr="00FF7BBE" w:rsidRDefault="00283C48" w:rsidP="00FF7BBE">
                <w:pPr>
                  <w:rPr>
                    <w:rFonts w:ascii="Arial" w:hAnsi="Arial" w:cs="Arial"/>
                  </w:rPr>
                </w:pPr>
                <w:r>
                  <w:rPr>
                    <w:rFonts w:ascii="Arial Narrow" w:hAnsi="Arial Narrow" w:cs="Arial"/>
                  </w:rPr>
                  <w:t>___</w:t>
                </w:r>
              </w:p>
            </w:tc>
          </w:sdtContent>
        </w:sdt>
      </w:tr>
    </w:tbl>
    <w:p w14:paraId="64CEB9D0" w14:textId="77777777" w:rsidR="00FF7BBE" w:rsidRPr="00FF7BBE" w:rsidRDefault="00FF7BBE" w:rsidP="00FF7BBE">
      <w:pPr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FF7BBE" w:rsidRPr="00FF7BBE" w14:paraId="11143970" w14:textId="77777777" w:rsidTr="009B5FD0">
        <w:tc>
          <w:tcPr>
            <w:tcW w:w="10206" w:type="dxa"/>
            <w:shd w:val="clear" w:color="auto" w:fill="auto"/>
          </w:tcPr>
          <w:p w14:paraId="69BB4377" w14:textId="77777777" w:rsidR="00FF7BBE" w:rsidRPr="00FF7BBE" w:rsidRDefault="00FF7BBE" w:rsidP="00FF7BBE">
            <w:pPr>
              <w:rPr>
                <w:rFonts w:ascii="Arial Narrow" w:hAnsi="Arial Narrow" w:cs="Arial"/>
                <w:sz w:val="18"/>
                <w:szCs w:val="18"/>
              </w:rPr>
            </w:pPr>
            <w:r w:rsidRPr="00FF7BBE">
              <w:rPr>
                <w:rFonts w:ascii="Arial Narrow" w:hAnsi="Arial Narrow" w:cs="Arial"/>
                <w:sz w:val="22"/>
                <w:szCs w:val="22"/>
              </w:rPr>
              <w:t>Für Angestellte beim freien Träger:</w:t>
            </w:r>
            <w:r w:rsidRPr="00FF7BBE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FF7BBE">
              <w:rPr>
                <w:rFonts w:ascii="Arial Narrow" w:hAnsi="Arial Narrow" w:cs="Arial"/>
                <w:b/>
                <w:sz w:val="20"/>
                <w:szCs w:val="20"/>
              </w:rPr>
              <w:t>Name und Anschrift des Arbeitgebers</w:t>
            </w:r>
          </w:p>
          <w:p w14:paraId="50182371" w14:textId="77777777" w:rsidR="00FF7BBE" w:rsidRPr="00FF7BBE" w:rsidRDefault="00FF7BBE" w:rsidP="00FF7BBE">
            <w:pPr>
              <w:rPr>
                <w:rFonts w:ascii="Arial Narrow" w:hAnsi="Arial Narrow" w:cs="Arial"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1092555819"/>
              <w:placeholder>
                <w:docPart w:val="A4E04908BEC346B5ACCB1183B7660E43"/>
              </w:placeholder>
              <w:showingPlcHdr/>
              <w:text/>
            </w:sdtPr>
            <w:sdtEndPr/>
            <w:sdtContent>
              <w:p w14:paraId="49147F84" w14:textId="77777777" w:rsidR="00FF7BBE" w:rsidRPr="00FF7BBE" w:rsidRDefault="00FF7BBE" w:rsidP="00FF7BB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FC7966">
                  <w:rPr>
                    <w:rFonts w:ascii="Arial Narrow" w:hAnsi="Arial Narrow" w:cs="Arial"/>
                    <w:sz w:val="22"/>
                    <w:szCs w:val="22"/>
                  </w:rPr>
                  <w:t>__</w:t>
                </w:r>
              </w:p>
            </w:sdtContent>
          </w:sdt>
          <w:p w14:paraId="326CC026" w14:textId="77777777" w:rsidR="00FF7BBE" w:rsidRPr="00FF7BBE" w:rsidRDefault="00FF7BBE" w:rsidP="00FF7BB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FEC4A0A" w14:textId="77777777" w:rsidR="00FF7BBE" w:rsidRPr="00FF7BBE" w:rsidRDefault="00FF7BBE" w:rsidP="00FF7BBE">
      <w:pPr>
        <w:rPr>
          <w:rFonts w:ascii="Arial Narrow" w:hAnsi="Arial Narrow" w:cs="Arial"/>
          <w:sz w:val="18"/>
          <w:szCs w:val="18"/>
        </w:rPr>
      </w:pPr>
    </w:p>
    <w:p w14:paraId="36E13EFF" w14:textId="77777777" w:rsidR="00FF7BBE" w:rsidRPr="00FF7BBE" w:rsidRDefault="00FF7BBE" w:rsidP="00FF7BBE">
      <w:pPr>
        <w:jc w:val="both"/>
        <w:rPr>
          <w:rFonts w:ascii="Arial Narrow" w:hAnsi="Arial Narrow" w:cs="Arial"/>
          <w:sz w:val="20"/>
          <w:szCs w:val="20"/>
        </w:rPr>
      </w:pPr>
    </w:p>
    <w:p w14:paraId="7A3A7C8C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30C904BD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  <w:r w:rsidRPr="00FF7BBE">
        <w:rPr>
          <w:rFonts w:ascii="Arial Narrow" w:hAnsi="Arial Narrow" w:cs="Arial"/>
          <w:b/>
          <w:sz w:val="22"/>
          <w:szCs w:val="22"/>
        </w:rPr>
        <w:t>Datenspeicherung</w:t>
      </w:r>
      <w:r w:rsidRPr="00FF7BBE">
        <w:rPr>
          <w:rFonts w:ascii="Arial Narrow" w:hAnsi="Arial Narrow" w:cs="Arial"/>
          <w:sz w:val="22"/>
          <w:szCs w:val="22"/>
        </w:rPr>
        <w:t xml:space="preserve"> </w:t>
      </w:r>
      <w:r w:rsidRPr="00FF7BBE">
        <w:rPr>
          <w:rFonts w:ascii="Arial Narrow" w:hAnsi="Arial Narrow" w:cs="Arial"/>
          <w:sz w:val="20"/>
          <w:szCs w:val="20"/>
        </w:rPr>
        <w:t>(Mit der vorübergehenden elektr. Speicherung der Daten nur zum Zweck der Vorbereitung, Durchführung und Abrechnung der Veranstaltung bin ich einverstanden. Der Landesdatenschutzbeauftragte wurde gemäß § 27 LDSG einbezogen.)</w:t>
      </w:r>
    </w:p>
    <w:p w14:paraId="2AC7A67F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484B15D3" w14:textId="77777777" w:rsidR="00FF7BBE" w:rsidRPr="00FF7BBE" w:rsidRDefault="00A30640" w:rsidP="00FF7BBE">
      <w:pPr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176104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BBE" w:rsidRPr="00FF7BBE">
            <w:rPr>
              <w:rFonts w:ascii="Arial Narrow" w:eastAsia="MS Gothic" w:hAnsi="Arial Narrow" w:cs="Arial" w:hint="eastAsia"/>
              <w:sz w:val="20"/>
              <w:szCs w:val="20"/>
            </w:rPr>
            <w:t>☐</w:t>
          </w:r>
        </w:sdtContent>
      </w:sdt>
      <w:r w:rsidR="00FF7BBE" w:rsidRPr="00FF7BBE">
        <w:rPr>
          <w:rFonts w:ascii="Arial Narrow" w:hAnsi="Arial Narrow" w:cs="Arial"/>
          <w:sz w:val="20"/>
          <w:szCs w:val="20"/>
        </w:rPr>
        <w:t xml:space="preserve">   Mit der Datenspeicherung (s. oben) bin ich einverstanden.</w:t>
      </w:r>
    </w:p>
    <w:p w14:paraId="039128A2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72D06E52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412524B8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48FE7418" w14:textId="77777777" w:rsidR="00FF7BBE" w:rsidRPr="00FF7BBE" w:rsidRDefault="00A30640" w:rsidP="00FF7BBE">
      <w:pPr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306395459"/>
          <w:placeholder>
            <w:docPart w:val="AED7D7E2F7C34FB289A39C17C96E0E95"/>
          </w:placeholder>
          <w:showingPlcHdr/>
          <w:text/>
        </w:sdtPr>
        <w:sdtEndPr/>
        <w:sdtContent>
          <w:r w:rsidR="00FF7BBE" w:rsidRPr="00FF7BBE">
            <w:rPr>
              <w:rFonts w:ascii="Arial Narrow" w:hAnsi="Arial Narrow" w:cs="Arial"/>
              <w:sz w:val="20"/>
              <w:szCs w:val="20"/>
            </w:rPr>
            <w:t>__</w:t>
          </w:r>
        </w:sdtContent>
      </w:sdt>
      <w:r w:rsidR="00FF7BBE" w:rsidRPr="00FF7BBE">
        <w:rPr>
          <w:rFonts w:ascii="Arial Narrow" w:hAnsi="Arial Narrow" w:cs="Arial"/>
          <w:sz w:val="20"/>
          <w:szCs w:val="20"/>
        </w:rPr>
        <w:t xml:space="preserve"> </w:t>
      </w:r>
    </w:p>
    <w:p w14:paraId="64B8A0F9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  <w:proofErr w:type="gramStart"/>
      <w:r w:rsidRPr="00FF7BBE">
        <w:rPr>
          <w:rFonts w:ascii="Arial Narrow" w:hAnsi="Arial Narrow" w:cs="Arial"/>
          <w:sz w:val="20"/>
          <w:szCs w:val="20"/>
        </w:rPr>
        <w:t xml:space="preserve">Datum,   </w:t>
      </w:r>
      <w:proofErr w:type="gramEnd"/>
      <w:r w:rsidRPr="00FF7BBE">
        <w:rPr>
          <w:rFonts w:ascii="Arial Narrow" w:hAnsi="Arial Narrow" w:cs="Arial"/>
          <w:sz w:val="20"/>
          <w:szCs w:val="20"/>
        </w:rPr>
        <w:t xml:space="preserve">  Unterschrift Teilnehmerin/Teilnehmer</w:t>
      </w:r>
    </w:p>
    <w:p w14:paraId="1A044BA6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31D6D4F4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19B47095" w14:textId="77777777" w:rsidR="00FF7BBE" w:rsidRPr="00FF7BBE" w:rsidRDefault="00A30640" w:rsidP="00FF7BBE">
      <w:pPr>
        <w:rPr>
          <w:rFonts w:ascii="Arial Narrow" w:hAnsi="Arial Narrow" w:cs="Arial"/>
          <w:sz w:val="18"/>
          <w:szCs w:val="18"/>
        </w:rPr>
      </w:pPr>
      <w:sdt>
        <w:sdtPr>
          <w:rPr>
            <w:rFonts w:ascii="Arial Narrow" w:hAnsi="Arial Narrow" w:cs="Arial"/>
            <w:sz w:val="18"/>
            <w:szCs w:val="18"/>
          </w:rPr>
          <w:id w:val="1338578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BBE" w:rsidRPr="00FF7BBE">
            <w:rPr>
              <w:rFonts w:ascii="Arial Narrow" w:eastAsia="MS Gothic" w:hAnsi="Arial Narrow" w:cs="Arial" w:hint="eastAsia"/>
              <w:sz w:val="18"/>
              <w:szCs w:val="18"/>
            </w:rPr>
            <w:t>☐</w:t>
          </w:r>
        </w:sdtContent>
      </w:sdt>
      <w:r w:rsidR="00FF7BBE" w:rsidRPr="00FF7BBE">
        <w:rPr>
          <w:rFonts w:ascii="Arial Narrow" w:hAnsi="Arial Narrow" w:cs="Arial"/>
          <w:sz w:val="18"/>
          <w:szCs w:val="18"/>
        </w:rPr>
        <w:t xml:space="preserve">  Urlaub wird bei Zulassung gem. VV vom 16.05.2003 gewährt.            </w:t>
      </w:r>
      <w:sdt>
        <w:sdtPr>
          <w:rPr>
            <w:rFonts w:ascii="Arial Narrow" w:hAnsi="Arial Narrow" w:cs="Arial"/>
            <w:sz w:val="18"/>
            <w:szCs w:val="18"/>
          </w:rPr>
          <w:id w:val="163683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BBE" w:rsidRPr="00FF7BBE">
            <w:rPr>
              <w:rFonts w:ascii="Arial Narrow" w:eastAsia="MS Gothic" w:hAnsi="Arial Narrow" w:cs="Arial" w:hint="eastAsia"/>
              <w:sz w:val="18"/>
              <w:szCs w:val="18"/>
            </w:rPr>
            <w:t>☐</w:t>
          </w:r>
        </w:sdtContent>
      </w:sdt>
      <w:r w:rsidR="00FF7BBE" w:rsidRPr="00FF7BBE">
        <w:rPr>
          <w:rFonts w:ascii="Arial Narrow" w:hAnsi="Arial Narrow" w:cs="Arial"/>
          <w:sz w:val="18"/>
          <w:szCs w:val="18"/>
        </w:rPr>
        <w:t xml:space="preserve">  Gem. VV vom 16.05.2003 gilt die Teilnahme mit der Zulassung als Dienst.  </w:t>
      </w:r>
    </w:p>
    <w:p w14:paraId="3A4FB2BC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1E88AF64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7CBD41AD" w14:textId="77777777" w:rsidR="00FF7BBE" w:rsidRPr="00FF7BBE" w:rsidRDefault="00FF7BBE" w:rsidP="00FF7BBE">
      <w:pPr>
        <w:rPr>
          <w:rFonts w:ascii="Arial Narrow" w:hAnsi="Arial Narrow" w:cs="Arial"/>
          <w:sz w:val="20"/>
          <w:szCs w:val="20"/>
        </w:rPr>
      </w:pPr>
    </w:p>
    <w:p w14:paraId="038D8C74" w14:textId="77777777" w:rsidR="00FF7BBE" w:rsidRPr="00FF7BBE" w:rsidRDefault="00A30640" w:rsidP="00FF7BBE">
      <w:pPr>
        <w:tabs>
          <w:tab w:val="left" w:pos="4253"/>
        </w:tabs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465861866"/>
          <w:placeholder>
            <w:docPart w:val="4D1A4B48091E409B9513A066444D5E89"/>
          </w:placeholder>
          <w:showingPlcHdr/>
          <w:text/>
        </w:sdtPr>
        <w:sdtEndPr/>
        <w:sdtContent>
          <w:r w:rsidR="00FF7BBE" w:rsidRPr="00FF7BBE">
            <w:rPr>
              <w:rFonts w:ascii="Arial Narrow" w:hAnsi="Arial Narrow" w:cs="Arial"/>
              <w:sz w:val="22"/>
              <w:szCs w:val="22"/>
            </w:rPr>
            <w:t>__</w:t>
          </w:r>
        </w:sdtContent>
      </w:sdt>
      <w:r w:rsidR="00FF7BBE" w:rsidRPr="00FF7BBE">
        <w:rPr>
          <w:rFonts w:ascii="Arial Narrow" w:hAnsi="Arial Narrow" w:cs="Arial"/>
          <w:sz w:val="22"/>
          <w:szCs w:val="22"/>
        </w:rPr>
        <w:t xml:space="preserve"> </w:t>
      </w:r>
      <w:r w:rsidR="00FF7BBE" w:rsidRPr="00FF7BBE">
        <w:rPr>
          <w:rFonts w:ascii="Arial Narrow" w:hAnsi="Arial Narrow" w:cs="Arial"/>
          <w:sz w:val="22"/>
          <w:szCs w:val="22"/>
        </w:rPr>
        <w:tab/>
      </w:r>
      <w:sdt>
        <w:sdtPr>
          <w:rPr>
            <w:rFonts w:ascii="Arial Narrow" w:hAnsi="Arial Narrow" w:cs="Arial"/>
            <w:sz w:val="22"/>
            <w:szCs w:val="22"/>
          </w:rPr>
          <w:id w:val="-1344006299"/>
          <w:placeholder>
            <w:docPart w:val="5EF09F4A64C245FC92C4370F9CEB7238"/>
          </w:placeholder>
          <w:showingPlcHdr/>
          <w:text/>
        </w:sdtPr>
        <w:sdtEndPr/>
        <w:sdtContent>
          <w:r w:rsidR="00FF7BBE" w:rsidRPr="00FF7BBE">
            <w:rPr>
              <w:rFonts w:ascii="Arial Narrow" w:hAnsi="Arial Narrow" w:cs="Arial"/>
              <w:sz w:val="22"/>
              <w:szCs w:val="22"/>
            </w:rPr>
            <w:t>__</w:t>
          </w:r>
        </w:sdtContent>
      </w:sdt>
    </w:p>
    <w:p w14:paraId="6851E254" w14:textId="77777777" w:rsidR="00FF7BBE" w:rsidRPr="00FF7BBE" w:rsidRDefault="00FF7BBE" w:rsidP="00FF7BBE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  <w:r w:rsidRPr="00FF7BBE">
        <w:rPr>
          <w:rFonts w:ascii="Arial Narrow" w:hAnsi="Arial Narrow" w:cs="Arial"/>
          <w:sz w:val="20"/>
          <w:szCs w:val="20"/>
        </w:rPr>
        <w:t xml:space="preserve">Datum </w:t>
      </w:r>
      <w:r w:rsidRPr="00FF7BBE">
        <w:rPr>
          <w:rFonts w:ascii="Arial Narrow" w:hAnsi="Arial Narrow" w:cs="Arial"/>
          <w:sz w:val="20"/>
          <w:szCs w:val="20"/>
        </w:rPr>
        <w:tab/>
        <w:t xml:space="preserve">Unterschrift Schul-/Seminarleitung und Dienststempel  </w:t>
      </w:r>
    </w:p>
    <w:p w14:paraId="25221C00" w14:textId="77777777" w:rsidR="00FF7BBE" w:rsidRDefault="00FF7BBE" w:rsidP="0043739B">
      <w:pPr>
        <w:tabs>
          <w:tab w:val="left" w:pos="3969"/>
        </w:tabs>
        <w:rPr>
          <w:rFonts w:ascii="Arial" w:hAnsi="Arial" w:cs="Arial"/>
          <w:sz w:val="20"/>
          <w:szCs w:val="20"/>
        </w:rPr>
      </w:pPr>
    </w:p>
    <w:sectPr w:rsidR="00FF7BBE" w:rsidSect="00486033">
      <w:pgSz w:w="11906" w:h="16838" w:code="9"/>
      <w:pgMar w:top="340" w:right="851" w:bottom="340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B2B1F" w14:textId="77777777" w:rsidR="00F2178F" w:rsidRDefault="00F2178F">
      <w:r>
        <w:separator/>
      </w:r>
    </w:p>
  </w:endnote>
  <w:endnote w:type="continuationSeparator" w:id="0">
    <w:p w14:paraId="6F207092" w14:textId="77777777" w:rsidR="00F2178F" w:rsidRDefault="00F2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3065" w14:textId="77777777" w:rsidR="00F2178F" w:rsidRDefault="00F2178F">
      <w:r>
        <w:separator/>
      </w:r>
    </w:p>
  </w:footnote>
  <w:footnote w:type="continuationSeparator" w:id="0">
    <w:p w14:paraId="2F58202B" w14:textId="77777777" w:rsidR="00F2178F" w:rsidRDefault="00F21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2CE"/>
    <w:multiLevelType w:val="hybridMultilevel"/>
    <w:tmpl w:val="1ACEC9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5012E"/>
    <w:multiLevelType w:val="hybridMultilevel"/>
    <w:tmpl w:val="DCCC13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B74"/>
    <w:multiLevelType w:val="hybridMultilevel"/>
    <w:tmpl w:val="C71066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34DA5"/>
    <w:multiLevelType w:val="hybridMultilevel"/>
    <w:tmpl w:val="CA9406FE"/>
    <w:lvl w:ilvl="0" w:tplc="2E0275BE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B122F"/>
    <w:multiLevelType w:val="hybridMultilevel"/>
    <w:tmpl w:val="A92478FA"/>
    <w:lvl w:ilvl="0" w:tplc="2E0275BE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36489"/>
    <w:multiLevelType w:val="hybridMultilevel"/>
    <w:tmpl w:val="73782C80"/>
    <w:lvl w:ilvl="0" w:tplc="2E0275BE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E1AE3"/>
    <w:multiLevelType w:val="hybridMultilevel"/>
    <w:tmpl w:val="DD42B5F8"/>
    <w:lvl w:ilvl="0" w:tplc="A6C460B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1041"/>
    <w:multiLevelType w:val="hybridMultilevel"/>
    <w:tmpl w:val="73782C80"/>
    <w:lvl w:ilvl="0" w:tplc="2E0275BE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E5B66"/>
    <w:multiLevelType w:val="hybridMultilevel"/>
    <w:tmpl w:val="3CFCEA42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6CC"/>
    <w:rsid w:val="00001CB8"/>
    <w:rsid w:val="000706BD"/>
    <w:rsid w:val="000723E2"/>
    <w:rsid w:val="00092C28"/>
    <w:rsid w:val="00095741"/>
    <w:rsid w:val="000A1DD0"/>
    <w:rsid w:val="000B100C"/>
    <w:rsid w:val="000C21B5"/>
    <w:rsid w:val="000E7C82"/>
    <w:rsid w:val="00120998"/>
    <w:rsid w:val="0014682D"/>
    <w:rsid w:val="00155966"/>
    <w:rsid w:val="00183F9F"/>
    <w:rsid w:val="00195D15"/>
    <w:rsid w:val="001A2578"/>
    <w:rsid w:val="002319EB"/>
    <w:rsid w:val="00233131"/>
    <w:rsid w:val="002356AD"/>
    <w:rsid w:val="00276A25"/>
    <w:rsid w:val="00277249"/>
    <w:rsid w:val="00283C48"/>
    <w:rsid w:val="002854E5"/>
    <w:rsid w:val="00286427"/>
    <w:rsid w:val="002B3EB3"/>
    <w:rsid w:val="002C58AC"/>
    <w:rsid w:val="002E5336"/>
    <w:rsid w:val="002F7E00"/>
    <w:rsid w:val="00301B6B"/>
    <w:rsid w:val="00302B0B"/>
    <w:rsid w:val="00304533"/>
    <w:rsid w:val="003275E6"/>
    <w:rsid w:val="003727F4"/>
    <w:rsid w:val="00383A60"/>
    <w:rsid w:val="00390E8E"/>
    <w:rsid w:val="003B2556"/>
    <w:rsid w:val="003B4121"/>
    <w:rsid w:val="003C0C2A"/>
    <w:rsid w:val="003C1D66"/>
    <w:rsid w:val="003C329D"/>
    <w:rsid w:val="003C5C2E"/>
    <w:rsid w:val="003D2E70"/>
    <w:rsid w:val="003E7F4C"/>
    <w:rsid w:val="003F069E"/>
    <w:rsid w:val="00426CAB"/>
    <w:rsid w:val="0043739B"/>
    <w:rsid w:val="004406E5"/>
    <w:rsid w:val="00477636"/>
    <w:rsid w:val="00486033"/>
    <w:rsid w:val="004A5490"/>
    <w:rsid w:val="004D38DD"/>
    <w:rsid w:val="00513341"/>
    <w:rsid w:val="00531DAF"/>
    <w:rsid w:val="00543266"/>
    <w:rsid w:val="005462DA"/>
    <w:rsid w:val="00555261"/>
    <w:rsid w:val="00561E44"/>
    <w:rsid w:val="005757DB"/>
    <w:rsid w:val="00582D29"/>
    <w:rsid w:val="005848F3"/>
    <w:rsid w:val="006046FC"/>
    <w:rsid w:val="0061306C"/>
    <w:rsid w:val="00625096"/>
    <w:rsid w:val="00671F49"/>
    <w:rsid w:val="006A1D28"/>
    <w:rsid w:val="006A2985"/>
    <w:rsid w:val="006B533D"/>
    <w:rsid w:val="006D756F"/>
    <w:rsid w:val="006E29B4"/>
    <w:rsid w:val="006F51FA"/>
    <w:rsid w:val="007002FE"/>
    <w:rsid w:val="00705CC4"/>
    <w:rsid w:val="00711AB9"/>
    <w:rsid w:val="00714915"/>
    <w:rsid w:val="00731755"/>
    <w:rsid w:val="00735CC7"/>
    <w:rsid w:val="0073760F"/>
    <w:rsid w:val="007525C0"/>
    <w:rsid w:val="00755C01"/>
    <w:rsid w:val="00761417"/>
    <w:rsid w:val="007663DF"/>
    <w:rsid w:val="007742F3"/>
    <w:rsid w:val="007776CC"/>
    <w:rsid w:val="007A2D56"/>
    <w:rsid w:val="007A7C04"/>
    <w:rsid w:val="007E5625"/>
    <w:rsid w:val="00800F66"/>
    <w:rsid w:val="00804A01"/>
    <w:rsid w:val="00843FD5"/>
    <w:rsid w:val="00844401"/>
    <w:rsid w:val="008469CB"/>
    <w:rsid w:val="008507C0"/>
    <w:rsid w:val="008611FB"/>
    <w:rsid w:val="00864501"/>
    <w:rsid w:val="00876113"/>
    <w:rsid w:val="008953AC"/>
    <w:rsid w:val="00895B7E"/>
    <w:rsid w:val="008B27C9"/>
    <w:rsid w:val="008B7AA9"/>
    <w:rsid w:val="008C4E51"/>
    <w:rsid w:val="00917B6E"/>
    <w:rsid w:val="00942452"/>
    <w:rsid w:val="00942DAC"/>
    <w:rsid w:val="009832D9"/>
    <w:rsid w:val="009875F0"/>
    <w:rsid w:val="009950E7"/>
    <w:rsid w:val="009A3B41"/>
    <w:rsid w:val="009C421B"/>
    <w:rsid w:val="009F7347"/>
    <w:rsid w:val="00A16469"/>
    <w:rsid w:val="00A251F6"/>
    <w:rsid w:val="00A30640"/>
    <w:rsid w:val="00A372AC"/>
    <w:rsid w:val="00A47BE7"/>
    <w:rsid w:val="00A47C81"/>
    <w:rsid w:val="00A61908"/>
    <w:rsid w:val="00A779AF"/>
    <w:rsid w:val="00A8256A"/>
    <w:rsid w:val="00A93DC5"/>
    <w:rsid w:val="00AA4402"/>
    <w:rsid w:val="00AB094F"/>
    <w:rsid w:val="00AD7CF3"/>
    <w:rsid w:val="00AE0599"/>
    <w:rsid w:val="00AE55E0"/>
    <w:rsid w:val="00AF1948"/>
    <w:rsid w:val="00AF3A7C"/>
    <w:rsid w:val="00B06004"/>
    <w:rsid w:val="00B106AD"/>
    <w:rsid w:val="00B15CFF"/>
    <w:rsid w:val="00B22645"/>
    <w:rsid w:val="00B6224C"/>
    <w:rsid w:val="00B62F2B"/>
    <w:rsid w:val="00B76556"/>
    <w:rsid w:val="00B93DFD"/>
    <w:rsid w:val="00BC6174"/>
    <w:rsid w:val="00BD2C15"/>
    <w:rsid w:val="00BE0A10"/>
    <w:rsid w:val="00BE56E9"/>
    <w:rsid w:val="00C067DE"/>
    <w:rsid w:val="00C155DF"/>
    <w:rsid w:val="00C15F94"/>
    <w:rsid w:val="00C4141A"/>
    <w:rsid w:val="00C8154A"/>
    <w:rsid w:val="00CA1891"/>
    <w:rsid w:val="00CC322F"/>
    <w:rsid w:val="00CD09D4"/>
    <w:rsid w:val="00CE0BA1"/>
    <w:rsid w:val="00CE7FC1"/>
    <w:rsid w:val="00D3468F"/>
    <w:rsid w:val="00D4236D"/>
    <w:rsid w:val="00D47B3A"/>
    <w:rsid w:val="00D540B9"/>
    <w:rsid w:val="00D621AD"/>
    <w:rsid w:val="00D66F31"/>
    <w:rsid w:val="00D95DAC"/>
    <w:rsid w:val="00DC41DE"/>
    <w:rsid w:val="00DD18B4"/>
    <w:rsid w:val="00E061CA"/>
    <w:rsid w:val="00E06D49"/>
    <w:rsid w:val="00E1398F"/>
    <w:rsid w:val="00E230C5"/>
    <w:rsid w:val="00E32F6A"/>
    <w:rsid w:val="00E342C8"/>
    <w:rsid w:val="00E44E11"/>
    <w:rsid w:val="00E946D0"/>
    <w:rsid w:val="00EE510D"/>
    <w:rsid w:val="00EF2023"/>
    <w:rsid w:val="00EF2B21"/>
    <w:rsid w:val="00F2104E"/>
    <w:rsid w:val="00F2178F"/>
    <w:rsid w:val="00F274AA"/>
    <w:rsid w:val="00F359F4"/>
    <w:rsid w:val="00FA1FB1"/>
    <w:rsid w:val="00FC682F"/>
    <w:rsid w:val="00FC7966"/>
    <w:rsid w:val="00FF0F17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CC1FBCB"/>
  <w15:chartTrackingRefBased/>
  <w15:docId w15:val="{73A9B102-AD82-482B-82A2-8E6EADDA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1440"/>
        <w:tab w:val="left" w:pos="1980"/>
        <w:tab w:val="left" w:pos="5400"/>
      </w:tabs>
      <w:ind w:left="1800"/>
      <w:outlineLvl w:val="1"/>
    </w:pPr>
    <w:rPr>
      <w:rFonts w:ascii="Arial Narrow" w:hAnsi="Arial Narrow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620"/>
      </w:tabs>
      <w:outlineLvl w:val="2"/>
    </w:pPr>
    <w:rPr>
      <w:rFonts w:ascii="Arial Narrow" w:hAnsi="Arial Narrow"/>
      <w:sz w:val="28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 Narrow" w:hAnsi="Arial Narrow"/>
      <w:b/>
      <w:bCs/>
      <w:sz w:val="28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Arial" w:hAnsi="Arial"/>
      <w:b/>
      <w:sz w:val="3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Garmond">
    <w:name w:val="Standard Garmond"/>
    <w:basedOn w:val="StandardWeb"/>
    <w:pPr>
      <w:spacing w:before="120" w:after="120"/>
    </w:pPr>
    <w:rPr>
      <w:rFonts w:ascii="Univers" w:eastAsia="Arial Unicode MS" w:hAnsi="Univers" w:cs="Arial Unicode MS"/>
      <w:bCs/>
      <w:color w:val="000000"/>
      <w:sz w:val="20"/>
    </w:rPr>
  </w:style>
  <w:style w:type="paragraph" w:styleId="StandardWeb">
    <w:name w:val="Normal (Web)"/>
    <w:basedOn w:val="Standard"/>
  </w:style>
  <w:style w:type="paragraph" w:styleId="Textkrper-Einzug2">
    <w:name w:val="Body Text Indent 2"/>
    <w:basedOn w:val="Standard"/>
    <w:pPr>
      <w:autoSpaceDE w:val="0"/>
      <w:autoSpaceDN w:val="0"/>
      <w:adjustRightInd w:val="0"/>
      <w:ind w:left="142"/>
    </w:pPr>
    <w:rPr>
      <w:b/>
      <w:bCs/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1620"/>
        <w:tab w:val="left" w:pos="6300"/>
      </w:tabs>
    </w:pPr>
    <w:rPr>
      <w:rFonts w:ascii="Arial Narrow" w:hAnsi="Arial Narrow"/>
      <w:sz w:val="22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-Zeileneinzug">
    <w:name w:val="Body Text Indent"/>
    <w:basedOn w:val="Standard"/>
    <w:pPr>
      <w:tabs>
        <w:tab w:val="left" w:pos="5580"/>
      </w:tabs>
      <w:spacing w:line="360" w:lineRule="auto"/>
      <w:ind w:left="4500"/>
      <w:jc w:val="center"/>
    </w:pPr>
  </w:style>
  <w:style w:type="paragraph" w:customStyle="1" w:styleId="font0">
    <w:name w:val="font0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font5">
    <w:name w:val="font5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0"/>
      <w:szCs w:val="20"/>
    </w:rPr>
  </w:style>
  <w:style w:type="paragraph" w:customStyle="1" w:styleId="font6">
    <w:name w:val="font6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sz w:val="20"/>
      <w:szCs w:val="20"/>
    </w:rPr>
  </w:style>
  <w:style w:type="paragraph" w:customStyle="1" w:styleId="font7">
    <w:name w:val="font7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sz w:val="14"/>
      <w:szCs w:val="14"/>
    </w:rPr>
  </w:style>
  <w:style w:type="paragraph" w:customStyle="1" w:styleId="font8">
    <w:name w:val="font8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</w:rPr>
  </w:style>
  <w:style w:type="paragraph" w:customStyle="1" w:styleId="font9">
    <w:name w:val="font9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</w:rPr>
  </w:style>
  <w:style w:type="paragraph" w:customStyle="1" w:styleId="font10">
    <w:name w:val="font10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4"/>
      <w:szCs w:val="14"/>
    </w:rPr>
  </w:style>
  <w:style w:type="paragraph" w:customStyle="1" w:styleId="font11">
    <w:name w:val="font11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font12">
    <w:name w:val="font12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sz w:val="36"/>
      <w:szCs w:val="36"/>
    </w:rPr>
  </w:style>
  <w:style w:type="paragraph" w:customStyle="1" w:styleId="xl24">
    <w:name w:val="xl24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25">
    <w:name w:val="xl25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Standard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27">
    <w:name w:val="xl27"/>
    <w:basedOn w:val="Standard"/>
    <w:pPr>
      <w:pBdr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28">
    <w:name w:val="xl28"/>
    <w:basedOn w:val="Standar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29">
    <w:name w:val="xl29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</w:rPr>
  </w:style>
  <w:style w:type="paragraph" w:customStyle="1" w:styleId="xl30">
    <w:name w:val="xl30"/>
    <w:basedOn w:val="Standar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32">
    <w:name w:val="xl32"/>
    <w:basedOn w:val="Standard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</w:rPr>
  </w:style>
  <w:style w:type="paragraph" w:customStyle="1" w:styleId="xl33">
    <w:name w:val="xl33"/>
    <w:basedOn w:val="Standard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</w:rPr>
  </w:style>
  <w:style w:type="paragraph" w:customStyle="1" w:styleId="xl35">
    <w:name w:val="xl35"/>
    <w:basedOn w:val="Standard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Standard"/>
    <w:pP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</w:rPr>
  </w:style>
  <w:style w:type="paragraph" w:customStyle="1" w:styleId="xl37">
    <w:name w:val="xl37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39">
    <w:name w:val="xl39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</w:rPr>
  </w:style>
  <w:style w:type="paragraph" w:customStyle="1" w:styleId="xl40">
    <w:name w:val="xl40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</w:rPr>
  </w:style>
  <w:style w:type="paragraph" w:customStyle="1" w:styleId="xl41">
    <w:name w:val="xl41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42">
    <w:name w:val="xl42"/>
    <w:basedOn w:val="Standard"/>
    <w:pPr>
      <w:pBdr>
        <w:top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r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44">
    <w:name w:val="xl44"/>
    <w:basedOn w:val="Standard"/>
    <w:pPr>
      <w:pBdr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Stand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47">
    <w:name w:val="xl47"/>
    <w:basedOn w:val="Standard"/>
    <w:pP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</w:rPr>
  </w:style>
  <w:style w:type="paragraph" w:customStyle="1" w:styleId="xl48">
    <w:name w:val="xl48"/>
    <w:basedOn w:val="Standard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Arial Narrow" w:eastAsia="Arial Unicode MS" w:hAnsi="Arial Narrow" w:cs="Arial Unicode MS"/>
      <w:b/>
      <w:bCs/>
    </w:rPr>
  </w:style>
  <w:style w:type="paragraph" w:customStyle="1" w:styleId="xl49">
    <w:name w:val="xl49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0">
    <w:name w:val="xl50"/>
    <w:basedOn w:val="Standard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Standard"/>
    <w:pPr>
      <w:pBdr>
        <w:lef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Stand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53">
    <w:name w:val="xl53"/>
    <w:basedOn w:val="Standard"/>
    <w:pPr>
      <w:pBdr>
        <w:bottom w:val="single" w:sz="8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54">
    <w:name w:val="xl54"/>
    <w:basedOn w:val="Standar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</w:rPr>
  </w:style>
  <w:style w:type="paragraph" w:customStyle="1" w:styleId="xl55">
    <w:name w:val="xl55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6"/>
      <w:szCs w:val="26"/>
    </w:rPr>
  </w:style>
  <w:style w:type="paragraph" w:customStyle="1" w:styleId="xl56">
    <w:name w:val="xl56"/>
    <w:basedOn w:val="Standar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sz w:val="14"/>
      <w:szCs w:val="14"/>
    </w:rPr>
  </w:style>
  <w:style w:type="paragraph" w:customStyle="1" w:styleId="xl57">
    <w:name w:val="xl57"/>
    <w:basedOn w:val="Standar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8">
    <w:name w:val="xl58"/>
    <w:basedOn w:val="Standar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59">
    <w:name w:val="xl59"/>
    <w:basedOn w:val="Standard"/>
    <w:pPr>
      <w:spacing w:before="100" w:beforeAutospacing="1" w:after="100" w:afterAutospacing="1"/>
      <w:jc w:val="center"/>
      <w:textAlignment w:val="top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60">
    <w:name w:val="xl60"/>
    <w:basedOn w:val="Standard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61">
    <w:name w:val="xl61"/>
    <w:basedOn w:val="Standard"/>
    <w:pPr>
      <w:spacing w:before="100" w:beforeAutospacing="1" w:after="100" w:afterAutospacing="1"/>
      <w:jc w:val="right"/>
    </w:pPr>
    <w:rPr>
      <w:rFonts w:ascii="Arial Narrow" w:eastAsia="Arial Unicode MS" w:hAnsi="Arial Narrow" w:cs="Arial Unicode MS"/>
      <w:b/>
      <w:bCs/>
    </w:rPr>
  </w:style>
  <w:style w:type="paragraph" w:customStyle="1" w:styleId="xl62">
    <w:name w:val="xl62"/>
    <w:basedOn w:val="Standard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</w:rPr>
  </w:style>
  <w:style w:type="paragraph" w:customStyle="1" w:styleId="xl63">
    <w:name w:val="xl63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4">
    <w:name w:val="xl64"/>
    <w:basedOn w:val="Standar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5">
    <w:name w:val="xl65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6">
    <w:name w:val="xl66"/>
    <w:basedOn w:val="Standar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7">
    <w:name w:val="xl67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b/>
      <w:bCs/>
    </w:rPr>
  </w:style>
  <w:style w:type="paragraph" w:customStyle="1" w:styleId="xl68">
    <w:name w:val="xl68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69">
    <w:name w:val="xl69"/>
    <w:basedOn w:val="Standard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70">
    <w:name w:val="xl70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1">
    <w:name w:val="xl71"/>
    <w:basedOn w:val="Standard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</w:rPr>
  </w:style>
  <w:style w:type="paragraph" w:customStyle="1" w:styleId="xl72">
    <w:name w:val="xl72"/>
    <w:basedOn w:val="Stand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ascii="Arial Narrow" w:eastAsia="Arial Unicode MS" w:hAnsi="Arial Narrow" w:cs="Arial Unicode MS"/>
      <w:b/>
      <w:bCs/>
    </w:rPr>
  </w:style>
  <w:style w:type="paragraph" w:customStyle="1" w:styleId="xl73">
    <w:name w:val="xl73"/>
    <w:basedOn w:val="Standard"/>
    <w:pPr>
      <w:pBdr>
        <w:top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4">
    <w:name w:val="xl74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sz w:val="18"/>
      <w:szCs w:val="18"/>
    </w:rPr>
  </w:style>
  <w:style w:type="paragraph" w:customStyle="1" w:styleId="xl75">
    <w:name w:val="xl75"/>
    <w:basedOn w:val="Standar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6"/>
      <w:szCs w:val="26"/>
    </w:rPr>
  </w:style>
  <w:style w:type="paragraph" w:customStyle="1" w:styleId="xl76">
    <w:name w:val="xl76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6"/>
      <w:szCs w:val="26"/>
    </w:rPr>
  </w:style>
  <w:style w:type="paragraph" w:customStyle="1" w:styleId="xl77">
    <w:name w:val="xl77"/>
    <w:basedOn w:val="Standard"/>
    <w:pPr>
      <w:pBdr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</w:rPr>
  </w:style>
  <w:style w:type="paragraph" w:customStyle="1" w:styleId="xl78">
    <w:name w:val="xl78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0">
    <w:name w:val="xl80"/>
    <w:basedOn w:val="Standar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81">
    <w:name w:val="xl81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xl82">
    <w:name w:val="xl82"/>
    <w:basedOn w:val="Standar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xl83">
    <w:name w:val="xl83"/>
    <w:basedOn w:val="Standard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Arial Narrow" w:eastAsia="Arial Unicode MS" w:hAnsi="Arial Narrow" w:cs="Arial Unicode MS"/>
      <w:b/>
      <w:bCs/>
    </w:rPr>
  </w:style>
  <w:style w:type="paragraph" w:customStyle="1" w:styleId="xl84">
    <w:name w:val="xl84"/>
    <w:basedOn w:val="Standar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5">
    <w:name w:val="xl85"/>
    <w:basedOn w:val="Standard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6">
    <w:name w:val="xl86"/>
    <w:basedOn w:val="Standar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7">
    <w:name w:val="xl87"/>
    <w:basedOn w:val="Standard"/>
    <w:pPr>
      <w:spacing w:before="100" w:beforeAutospacing="1" w:after="100" w:afterAutospacing="1"/>
      <w:textAlignment w:val="top"/>
    </w:pPr>
    <w:rPr>
      <w:rFonts w:ascii="Arial Narrow" w:eastAsia="Arial Unicode MS" w:hAnsi="Arial Narrow" w:cs="Arial Unicode MS"/>
      <w:b/>
      <w:bCs/>
    </w:rPr>
  </w:style>
  <w:style w:type="paragraph" w:customStyle="1" w:styleId="xl88">
    <w:name w:val="xl88"/>
    <w:basedOn w:val="Standard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89">
    <w:name w:val="xl89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8"/>
      <w:szCs w:val="28"/>
    </w:rPr>
  </w:style>
  <w:style w:type="paragraph" w:customStyle="1" w:styleId="xl90">
    <w:name w:val="xl90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91">
    <w:name w:val="xl91"/>
    <w:basedOn w:val="Standard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table" w:styleId="Tabellenraster">
    <w:name w:val="Table Grid"/>
    <w:basedOn w:val="NormaleTabelle"/>
    <w:rsid w:val="00DD1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8B7AA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B7AA9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486033"/>
    <w:rPr>
      <w:sz w:val="24"/>
      <w:szCs w:val="24"/>
    </w:rPr>
  </w:style>
  <w:style w:type="paragraph" w:styleId="Titel">
    <w:name w:val="Title"/>
    <w:basedOn w:val="Standard"/>
    <w:next w:val="Standard"/>
    <w:link w:val="TitelZchn"/>
    <w:qFormat/>
    <w:rsid w:val="003F06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3F069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383A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nne.Kiefer\Documents\Benutzerdefinierte%20Office-Vorlagen\PiT_Schulformular_wordvorlage3_TE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54AA9BF86E429BA4BEE7692456AD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D24890-CE08-44EE-8E7B-D7246ADDBD27}"/>
      </w:docPartPr>
      <w:docPartBody>
        <w:p w:rsidR="00E84319" w:rsidRDefault="00060E2E" w:rsidP="00060E2E">
          <w:pPr>
            <w:pStyle w:val="1554AA9BF86E429BA4BEE7692456ADD8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44A1C90C5383422BAC772A46455A94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E30977-786E-4F13-87C3-292D22575841}"/>
      </w:docPartPr>
      <w:docPartBody>
        <w:p w:rsidR="00E84319" w:rsidRDefault="00060E2E" w:rsidP="00060E2E">
          <w:pPr>
            <w:pStyle w:val="44A1C90C5383422BAC772A46455A94DD"/>
          </w:pPr>
          <w:r>
            <w:rPr>
              <w:rFonts w:ascii="Arial Narrow" w:hAnsi="Arial Narrow" w:cs="Arial"/>
            </w:rPr>
            <w:t>__</w:t>
          </w:r>
        </w:p>
      </w:docPartBody>
    </w:docPart>
    <w:docPart>
      <w:docPartPr>
        <w:name w:val="6DAE5025023F4574A68C7809493EF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8C6E97-4153-43F1-A46A-B4B3E8927A15}"/>
      </w:docPartPr>
      <w:docPartBody>
        <w:p w:rsidR="00E84319" w:rsidRDefault="00060E2E" w:rsidP="00060E2E">
          <w:pPr>
            <w:pStyle w:val="6DAE5025023F4574A68C7809493EF1BD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DBE59593B851484BBA272948FDBF17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F6B6B2-143F-46A4-BA42-A68E39D5A469}"/>
      </w:docPartPr>
      <w:docPartBody>
        <w:p w:rsidR="00E84319" w:rsidRDefault="00060E2E" w:rsidP="00060E2E">
          <w:pPr>
            <w:pStyle w:val="DBE59593B851484BBA272948FDBF1741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D886EC9BA8DC49AB8188F259DB5EFE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1BD1BE-7F14-46EB-804B-5614816EC713}"/>
      </w:docPartPr>
      <w:docPartBody>
        <w:p w:rsidR="00E84319" w:rsidRDefault="00060E2E" w:rsidP="00060E2E">
          <w:pPr>
            <w:pStyle w:val="D886EC9BA8DC49AB8188F259DB5EFE19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C1A84F43C7FD438F9B335270D93B05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4DDB9D-5D26-4826-9D75-9A43BFAF5305}"/>
      </w:docPartPr>
      <w:docPartBody>
        <w:p w:rsidR="00E84319" w:rsidRDefault="00060E2E" w:rsidP="00060E2E">
          <w:pPr>
            <w:pStyle w:val="C1A84F43C7FD438F9B335270D93B053A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35B2C72B8B6342958E8A7141EE0470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67A952-0A35-4910-9B0E-8C275CAA6AAF}"/>
      </w:docPartPr>
      <w:docPartBody>
        <w:p w:rsidR="00E84319" w:rsidRDefault="00060E2E" w:rsidP="00060E2E">
          <w:pPr>
            <w:pStyle w:val="35B2C72B8B6342958E8A7141EE0470D6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82B7754BC0364EB9BCA5D90D512DD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5845EF-C51E-4803-A965-A305F118F9D1}"/>
      </w:docPartPr>
      <w:docPartBody>
        <w:p w:rsidR="00E84319" w:rsidRDefault="00060E2E" w:rsidP="00060E2E">
          <w:pPr>
            <w:pStyle w:val="82B7754BC0364EB9BCA5D90D512DD47C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A01689799E03489FA99E93B38729F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5D5205-1395-4AA2-A086-410B307F0620}"/>
      </w:docPartPr>
      <w:docPartBody>
        <w:p w:rsidR="00E84319" w:rsidRDefault="00060E2E" w:rsidP="00060E2E">
          <w:pPr>
            <w:pStyle w:val="A01689799E03489FA99E93B38729FDA9"/>
          </w:pPr>
          <w:r>
            <w:rPr>
              <w:rFonts w:ascii="Arial" w:hAnsi="Arial" w:cs="Arial"/>
            </w:rPr>
            <w:t>__</w:t>
          </w:r>
        </w:p>
      </w:docPartBody>
    </w:docPart>
    <w:docPart>
      <w:docPartPr>
        <w:name w:val="B35EA50DBD334D53BC7AE366B99FEF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7ADEB-EF1C-441C-97AE-A212EE5F67B3}"/>
      </w:docPartPr>
      <w:docPartBody>
        <w:p w:rsidR="00E84319" w:rsidRDefault="00060E2E" w:rsidP="00060E2E">
          <w:pPr>
            <w:pStyle w:val="B35EA50DBD334D53BC7AE366B99FEF9B"/>
          </w:pPr>
          <w:r w:rsidRPr="00873377">
            <w:rPr>
              <w:rFonts w:ascii="Arial" w:hAnsi="Arial" w:cs="Arial"/>
            </w:rPr>
            <w:t>__</w:t>
          </w:r>
        </w:p>
      </w:docPartBody>
    </w:docPart>
    <w:docPart>
      <w:docPartPr>
        <w:name w:val="0F2D50AC4394486EB9A3EE4324DB7C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24172-86D4-4C6B-B632-F656CF62A295}"/>
      </w:docPartPr>
      <w:docPartBody>
        <w:p w:rsidR="00E84319" w:rsidRDefault="00060E2E" w:rsidP="00060E2E">
          <w:pPr>
            <w:pStyle w:val="0F2D50AC4394486EB9A3EE4324DB7C19"/>
          </w:pPr>
          <w:r>
            <w:rPr>
              <w:rFonts w:ascii="Arial" w:hAnsi="Arial" w:cs="Arial"/>
            </w:rPr>
            <w:t>__</w:t>
          </w:r>
        </w:p>
      </w:docPartBody>
    </w:docPart>
    <w:docPart>
      <w:docPartPr>
        <w:name w:val="A4E04908BEC346B5ACCB1183B7660E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806001-C355-498A-B83F-D4BFC604CA36}"/>
      </w:docPartPr>
      <w:docPartBody>
        <w:p w:rsidR="00E84319" w:rsidRDefault="00060E2E" w:rsidP="00060E2E">
          <w:pPr>
            <w:pStyle w:val="A4E04908BEC346B5ACCB1183B7660E43"/>
          </w:pPr>
          <w:r>
            <w:rPr>
              <w:rFonts w:ascii="Arial" w:hAnsi="Arial" w:cs="Arial"/>
            </w:rPr>
            <w:t>__</w:t>
          </w:r>
        </w:p>
      </w:docPartBody>
    </w:docPart>
    <w:docPart>
      <w:docPartPr>
        <w:name w:val="AED7D7E2F7C34FB289A39C17C96E0E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34BDF-D16B-4DF2-8364-B7535C46745A}"/>
      </w:docPartPr>
      <w:docPartBody>
        <w:p w:rsidR="00E84319" w:rsidRDefault="00060E2E" w:rsidP="00060E2E">
          <w:pPr>
            <w:pStyle w:val="AED7D7E2F7C34FB289A39C17C96E0E95"/>
          </w:pPr>
          <w:r>
            <w:rPr>
              <w:rFonts w:ascii="Arial Narrow" w:hAnsi="Arial Narrow" w:cs="Arial"/>
              <w:sz w:val="20"/>
              <w:szCs w:val="20"/>
            </w:rPr>
            <w:t>__</w:t>
          </w:r>
        </w:p>
      </w:docPartBody>
    </w:docPart>
    <w:docPart>
      <w:docPartPr>
        <w:name w:val="4D1A4B48091E409B9513A066444D5E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87398-DE60-43CE-9C06-9E6696CC2D04}"/>
      </w:docPartPr>
      <w:docPartBody>
        <w:p w:rsidR="00E84319" w:rsidRDefault="00060E2E" w:rsidP="00060E2E">
          <w:pPr>
            <w:pStyle w:val="4D1A4B48091E409B9513A066444D5E89"/>
          </w:pPr>
          <w:r>
            <w:rPr>
              <w:rFonts w:ascii="Arial Narrow" w:hAnsi="Arial Narrow" w:cs="Arial"/>
            </w:rPr>
            <w:t>__</w:t>
          </w:r>
        </w:p>
      </w:docPartBody>
    </w:docPart>
    <w:docPart>
      <w:docPartPr>
        <w:name w:val="5EF09F4A64C245FC92C4370F9CEB72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238D6A-1261-4655-A339-3EB04C834CEE}"/>
      </w:docPartPr>
      <w:docPartBody>
        <w:p w:rsidR="00E84319" w:rsidRDefault="00060E2E" w:rsidP="00060E2E">
          <w:pPr>
            <w:pStyle w:val="5EF09F4A64C245FC92C4370F9CEB7238"/>
          </w:pPr>
          <w:r>
            <w:rPr>
              <w:rFonts w:ascii="Arial Narrow" w:hAnsi="Arial Narrow" w:cs="Arial"/>
            </w:rPr>
            <w:t>__</w:t>
          </w:r>
        </w:p>
      </w:docPartBody>
    </w:docPart>
    <w:docPart>
      <w:docPartPr>
        <w:name w:val="3C088930506149B682FDB329352D77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BE91E2-19B1-4D26-8023-01202C54F486}"/>
      </w:docPartPr>
      <w:docPartBody>
        <w:p w:rsidR="00CB06E3" w:rsidRDefault="003D444F" w:rsidP="003D444F">
          <w:pPr>
            <w:pStyle w:val="3C088930506149B682FDB329352D77C9"/>
          </w:pPr>
          <w:r>
            <w:rPr>
              <w:rFonts w:ascii="Arial" w:hAnsi="Arial" w:cs="Arial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C0F"/>
    <w:rsid w:val="00060E2E"/>
    <w:rsid w:val="003D444F"/>
    <w:rsid w:val="00610C9C"/>
    <w:rsid w:val="008A64D6"/>
    <w:rsid w:val="00CB06E3"/>
    <w:rsid w:val="00E84319"/>
    <w:rsid w:val="00EF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10C9C"/>
    <w:rPr>
      <w:color w:val="808080"/>
    </w:rPr>
  </w:style>
  <w:style w:type="paragraph" w:customStyle="1" w:styleId="1554AA9BF86E429BA4BEE7692456ADD8">
    <w:name w:val="1554AA9BF86E429BA4BEE7692456ADD8"/>
    <w:rsid w:val="00060E2E"/>
  </w:style>
  <w:style w:type="paragraph" w:customStyle="1" w:styleId="44A1C90C5383422BAC772A46455A94DD">
    <w:name w:val="44A1C90C5383422BAC772A46455A94DD"/>
    <w:rsid w:val="00060E2E"/>
  </w:style>
  <w:style w:type="paragraph" w:customStyle="1" w:styleId="6DAE5025023F4574A68C7809493EF1BD">
    <w:name w:val="6DAE5025023F4574A68C7809493EF1BD"/>
    <w:rsid w:val="00060E2E"/>
  </w:style>
  <w:style w:type="paragraph" w:customStyle="1" w:styleId="DBE59593B851484BBA272948FDBF1741">
    <w:name w:val="DBE59593B851484BBA272948FDBF1741"/>
    <w:rsid w:val="00060E2E"/>
  </w:style>
  <w:style w:type="paragraph" w:customStyle="1" w:styleId="D886EC9BA8DC49AB8188F259DB5EFE19">
    <w:name w:val="D886EC9BA8DC49AB8188F259DB5EFE19"/>
    <w:rsid w:val="00060E2E"/>
  </w:style>
  <w:style w:type="paragraph" w:customStyle="1" w:styleId="C1A84F43C7FD438F9B335270D93B053A">
    <w:name w:val="C1A84F43C7FD438F9B335270D93B053A"/>
    <w:rsid w:val="00060E2E"/>
  </w:style>
  <w:style w:type="paragraph" w:customStyle="1" w:styleId="35B2C72B8B6342958E8A7141EE0470D6">
    <w:name w:val="35B2C72B8B6342958E8A7141EE0470D6"/>
    <w:rsid w:val="00060E2E"/>
  </w:style>
  <w:style w:type="paragraph" w:customStyle="1" w:styleId="82B7754BC0364EB9BCA5D90D512DD47C">
    <w:name w:val="82B7754BC0364EB9BCA5D90D512DD47C"/>
    <w:rsid w:val="00060E2E"/>
  </w:style>
  <w:style w:type="paragraph" w:customStyle="1" w:styleId="A01689799E03489FA99E93B38729FDA9">
    <w:name w:val="A01689799E03489FA99E93B38729FDA9"/>
    <w:rsid w:val="00060E2E"/>
  </w:style>
  <w:style w:type="paragraph" w:customStyle="1" w:styleId="B35EA50DBD334D53BC7AE366B99FEF9B">
    <w:name w:val="B35EA50DBD334D53BC7AE366B99FEF9B"/>
    <w:rsid w:val="00060E2E"/>
  </w:style>
  <w:style w:type="paragraph" w:customStyle="1" w:styleId="0F2D50AC4394486EB9A3EE4324DB7C19">
    <w:name w:val="0F2D50AC4394486EB9A3EE4324DB7C19"/>
    <w:rsid w:val="00060E2E"/>
  </w:style>
  <w:style w:type="paragraph" w:customStyle="1" w:styleId="A4E04908BEC346B5ACCB1183B7660E43">
    <w:name w:val="A4E04908BEC346B5ACCB1183B7660E43"/>
    <w:rsid w:val="00060E2E"/>
  </w:style>
  <w:style w:type="paragraph" w:customStyle="1" w:styleId="AED7D7E2F7C34FB289A39C17C96E0E95">
    <w:name w:val="AED7D7E2F7C34FB289A39C17C96E0E95"/>
    <w:rsid w:val="00060E2E"/>
  </w:style>
  <w:style w:type="paragraph" w:customStyle="1" w:styleId="4D1A4B48091E409B9513A066444D5E89">
    <w:name w:val="4D1A4B48091E409B9513A066444D5E89"/>
    <w:rsid w:val="00060E2E"/>
  </w:style>
  <w:style w:type="paragraph" w:customStyle="1" w:styleId="5EF09F4A64C245FC92C4370F9CEB7238">
    <w:name w:val="5EF09F4A64C245FC92C4370F9CEB7238"/>
    <w:rsid w:val="00060E2E"/>
  </w:style>
  <w:style w:type="paragraph" w:customStyle="1" w:styleId="3C088930506149B682FDB329352D77C9">
    <w:name w:val="3C088930506149B682FDB329352D77C9"/>
    <w:rsid w:val="003D44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F5534-C0D0-45C9-ADF3-1B00ADFC9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PiT_Schulformular_wordvorlage3_TEST.dotx</Template>
  <TotalTime>0</TotalTime>
  <Pages>1</Pages>
  <Words>134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IFB-Speyer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Kiefer, Marianne (PL)</dc:creator>
  <cp:keywords/>
  <cp:lastModifiedBy>Kiefer, Marianne (PL)</cp:lastModifiedBy>
  <cp:revision>2</cp:revision>
  <cp:lastPrinted>2024-08-20T09:55:00Z</cp:lastPrinted>
  <dcterms:created xsi:type="dcterms:W3CDTF">2026-03-26T15:22:00Z</dcterms:created>
  <dcterms:modified xsi:type="dcterms:W3CDTF">2026-03-26T15:22:00Z</dcterms:modified>
</cp:coreProperties>
</file>